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E99" w:rsidRDefault="00234328" w:rsidP="00E6733E">
      <w:pPr>
        <w:spacing w:before="100" w:beforeAutospacing="1" w:after="100" w:afterAutospacing="1"/>
        <w:ind w:left="284" w:firstLine="720"/>
        <w:contextualSpacing/>
        <w:rPr>
          <w:lang w:val="en-GB"/>
        </w:rPr>
      </w:pPr>
      <w:bookmarkStart w:id="0" w:name="_GoBack"/>
      <w:r w:rsidRPr="007E28DE">
        <w:rPr>
          <w:lang w:val="en-GB"/>
        </w:rPr>
        <w:t xml:space="preserve">'It is me versus the world </w:t>
      </w:r>
      <w:r w:rsidR="00467476" w:rsidRPr="007E28DE">
        <w:rPr>
          <w:lang w:val="en-GB"/>
        </w:rPr>
        <w:t xml:space="preserve">now </w:t>
      </w:r>
      <w:r w:rsidR="00467476">
        <w:rPr>
          <w:lang w:val="en-GB"/>
        </w:rPr>
        <w:t>'thought</w:t>
      </w:r>
      <w:r w:rsidR="007638F9">
        <w:rPr>
          <w:lang w:val="en-GB"/>
        </w:rPr>
        <w:t xml:space="preserve"> Rocky to </w:t>
      </w:r>
      <w:r w:rsidR="00C70735">
        <w:rPr>
          <w:lang w:val="en-GB"/>
        </w:rPr>
        <w:t>himself. He</w:t>
      </w:r>
      <w:r w:rsidR="00467476">
        <w:rPr>
          <w:lang w:val="en-GB"/>
        </w:rPr>
        <w:t xml:space="preserve"> had actually watched his owner being </w:t>
      </w:r>
      <w:r w:rsidR="00C70735">
        <w:rPr>
          <w:lang w:val="en-GB"/>
        </w:rPr>
        <w:t xml:space="preserve">taken by an ambulance a few hours ago. He had been the one that alerted </w:t>
      </w:r>
      <w:r w:rsidR="001646B7">
        <w:rPr>
          <w:lang w:val="en-GB"/>
        </w:rPr>
        <w:t xml:space="preserve">the family members and neighbors when he saw Mr. McClure fall </w:t>
      </w:r>
      <w:r w:rsidR="002F6039">
        <w:rPr>
          <w:lang w:val="en-GB"/>
        </w:rPr>
        <w:t>down the stairs while pulling some luggage upstairs to the third floor and remain still.</w:t>
      </w:r>
      <w:r w:rsidR="001646B7">
        <w:rPr>
          <w:lang w:val="en-GB"/>
        </w:rPr>
        <w:t xml:space="preserve"> </w:t>
      </w:r>
      <w:r w:rsidR="00C70735">
        <w:rPr>
          <w:lang w:val="en-GB"/>
        </w:rPr>
        <w:t xml:space="preserve"> </w:t>
      </w:r>
      <w:r w:rsidR="001D4B7C">
        <w:rPr>
          <w:lang w:val="en-GB"/>
        </w:rPr>
        <w:t xml:space="preserve">He knew something had terribly gone wrong, but </w:t>
      </w:r>
      <w:r w:rsidR="00BD2271">
        <w:rPr>
          <w:lang w:val="en-GB"/>
        </w:rPr>
        <w:t>because</w:t>
      </w:r>
      <w:r w:rsidR="001D4B7C">
        <w:rPr>
          <w:lang w:val="en-GB"/>
        </w:rPr>
        <w:t xml:space="preserve"> human beings did not comprehend his growls, he could</w:t>
      </w:r>
      <w:r w:rsidR="00BD2271">
        <w:rPr>
          <w:lang w:val="en-GB"/>
        </w:rPr>
        <w:t xml:space="preserve"> only bark as loud and hard as possible </w:t>
      </w:r>
      <w:r w:rsidR="00E86679">
        <w:rPr>
          <w:lang w:val="en-GB"/>
        </w:rPr>
        <w:t>in</w:t>
      </w:r>
      <w:r w:rsidR="002D2677">
        <w:rPr>
          <w:lang w:val="en-GB"/>
        </w:rPr>
        <w:t xml:space="preserve"> order to get someone’s attention and luckily enough he got </w:t>
      </w:r>
      <w:r w:rsidR="00E176EC">
        <w:rPr>
          <w:lang w:val="en-GB"/>
        </w:rPr>
        <w:t>Mrs. Pedro to check in</w:t>
      </w:r>
      <w:r w:rsidR="009B55B4">
        <w:rPr>
          <w:lang w:val="en-GB"/>
        </w:rPr>
        <w:t>.</w:t>
      </w:r>
      <w:r>
        <w:rPr>
          <w:lang w:val="en-GB"/>
        </w:rPr>
        <w:t xml:space="preserve"> </w:t>
      </w:r>
      <w:r w:rsidR="009B55B4">
        <w:rPr>
          <w:lang w:val="en-GB"/>
        </w:rPr>
        <w:t>Madam Pedro called the emergency line (911</w:t>
      </w:r>
      <w:r w:rsidR="00D95033">
        <w:rPr>
          <w:lang w:val="en-GB"/>
        </w:rPr>
        <w:t xml:space="preserve">), </w:t>
      </w:r>
      <w:r w:rsidR="008F21A0">
        <w:rPr>
          <w:lang w:val="en-GB"/>
        </w:rPr>
        <w:t xml:space="preserve">and in </w:t>
      </w:r>
      <w:r w:rsidR="00D95033">
        <w:rPr>
          <w:lang w:val="en-GB"/>
        </w:rPr>
        <w:t>a few minutes, the ambula</w:t>
      </w:r>
      <w:r w:rsidR="008F21A0">
        <w:rPr>
          <w:lang w:val="en-GB"/>
        </w:rPr>
        <w:t xml:space="preserve">nce arrived, and Mr. McClure was taken </w:t>
      </w:r>
      <w:r w:rsidR="0013719B">
        <w:rPr>
          <w:lang w:val="en-GB"/>
        </w:rPr>
        <w:t xml:space="preserve">to Northwestern Memorial Hospital, which is 50km from McClure residence. </w:t>
      </w:r>
      <w:r w:rsidR="00FA3526">
        <w:rPr>
          <w:lang w:val="en-GB"/>
        </w:rPr>
        <w:t>Rock</w:t>
      </w:r>
      <w:r w:rsidR="00F36FB1">
        <w:rPr>
          <w:lang w:val="en-GB"/>
        </w:rPr>
        <w:t>y</w:t>
      </w:r>
      <w:r w:rsidR="00FA3526">
        <w:rPr>
          <w:lang w:val="en-GB"/>
        </w:rPr>
        <w:t xml:space="preserve"> followed the ambulance right up to the Northwestern Memorial </w:t>
      </w:r>
      <w:r w:rsidR="009520C4">
        <w:rPr>
          <w:lang w:val="en-GB"/>
        </w:rPr>
        <w:t>Hospital (</w:t>
      </w:r>
      <w:r w:rsidR="00FA3526">
        <w:rPr>
          <w:lang w:val="en-GB"/>
        </w:rPr>
        <w:t>NMH)</w:t>
      </w:r>
      <w:r w:rsidR="009520C4">
        <w:rPr>
          <w:lang w:val="en-GB"/>
        </w:rPr>
        <w:t xml:space="preserve">, however now he had to find his way back to home, and he had forgotten to </w:t>
      </w:r>
      <w:r w:rsidR="003B71E6">
        <w:rPr>
          <w:lang w:val="en-GB"/>
        </w:rPr>
        <w:t xml:space="preserve">key scent marks along the road to assist him in tracing home more </w:t>
      </w:r>
      <w:r w:rsidR="00F36FB1">
        <w:rPr>
          <w:lang w:val="en-GB"/>
        </w:rPr>
        <w:t xml:space="preserve">easily. </w:t>
      </w:r>
      <w:r w:rsidR="007C43C7">
        <w:rPr>
          <w:lang w:val="en-GB"/>
        </w:rPr>
        <w:t xml:space="preserve">Rocky </w:t>
      </w:r>
      <w:r w:rsidR="00F55C07">
        <w:rPr>
          <w:lang w:val="en-GB"/>
        </w:rPr>
        <w:t>knew had</w:t>
      </w:r>
      <w:r w:rsidR="007C43C7">
        <w:rPr>
          <w:lang w:val="en-GB"/>
        </w:rPr>
        <w:t xml:space="preserve"> a few hours to trace his way back </w:t>
      </w:r>
      <w:r w:rsidR="00735F78">
        <w:rPr>
          <w:lang w:val="en-GB"/>
        </w:rPr>
        <w:t>home. He</w:t>
      </w:r>
      <w:r w:rsidR="003457B6">
        <w:rPr>
          <w:lang w:val="en-GB"/>
        </w:rPr>
        <w:t xml:space="preserve"> traced through </w:t>
      </w:r>
      <w:r w:rsidR="003457B6">
        <w:t>Illinois</w:t>
      </w:r>
      <w:r w:rsidR="00AE2234">
        <w:t xml:space="preserve">’s crowded streets noting everything in </w:t>
      </w:r>
      <w:r w:rsidR="00735F78">
        <w:t>sight. No</w:t>
      </w:r>
      <w:r w:rsidR="00AE2234">
        <w:t xml:space="preserve"> single person seemed to be concerned about </w:t>
      </w:r>
      <w:r w:rsidR="004F1DE8">
        <w:t>the frustrated runner</w:t>
      </w:r>
      <w:r w:rsidR="00051D4E">
        <w:rPr>
          <w:lang w:val="en-GB"/>
        </w:rPr>
        <w:t xml:space="preserve">.Rocky </w:t>
      </w:r>
      <w:r w:rsidR="00735F78">
        <w:rPr>
          <w:lang w:val="en-GB"/>
        </w:rPr>
        <w:t>dodged</w:t>
      </w:r>
      <w:r w:rsidR="00051D4E">
        <w:rPr>
          <w:lang w:val="en-GB"/>
        </w:rPr>
        <w:t xml:space="preserve"> the honking four-wheeled</w:t>
      </w:r>
      <w:r w:rsidR="00FF3D13">
        <w:rPr>
          <w:lang w:val="en-GB"/>
        </w:rPr>
        <w:t xml:space="preserve"> </w:t>
      </w:r>
      <w:r w:rsidR="00E10543">
        <w:rPr>
          <w:lang w:val="en-GB"/>
        </w:rPr>
        <w:t>beasts,</w:t>
      </w:r>
      <w:r w:rsidR="00FF3D13">
        <w:rPr>
          <w:lang w:val="en-GB"/>
        </w:rPr>
        <w:t xml:space="preserve"> kicking unwelcomed screens and uncovered </w:t>
      </w:r>
      <w:r w:rsidR="009B520B">
        <w:rPr>
          <w:lang w:val="en-GB"/>
        </w:rPr>
        <w:t>feet. The winter's cold floating all over sudden turned into the water</w:t>
      </w:r>
      <w:r w:rsidR="00FC20AA">
        <w:rPr>
          <w:lang w:val="en-GB"/>
        </w:rPr>
        <w:t xml:space="preserve"> as they came into contact with the warmth </w:t>
      </w:r>
      <w:r w:rsidR="00E10543">
        <w:rPr>
          <w:lang w:val="en-GB"/>
        </w:rPr>
        <w:t>of Rocky’s humming body</w:t>
      </w:r>
      <w:r w:rsidR="008E2CB9">
        <w:rPr>
          <w:lang w:val="en-GB"/>
        </w:rPr>
        <w:t xml:space="preserve">. As Rocky approached a small forest </w:t>
      </w:r>
      <w:r w:rsidR="009A3E81">
        <w:rPr>
          <w:lang w:val="en-GB"/>
        </w:rPr>
        <w:t xml:space="preserve">nearby the road heading to their home, he knew that hew now on the right </w:t>
      </w:r>
      <w:r w:rsidR="00855284">
        <w:rPr>
          <w:lang w:val="en-GB"/>
        </w:rPr>
        <w:t>route. He</w:t>
      </w:r>
      <w:r w:rsidR="00A86595">
        <w:rPr>
          <w:lang w:val="en-GB"/>
        </w:rPr>
        <w:t xml:space="preserve"> raced over various shapes battling as well as kicking round objects</w:t>
      </w:r>
      <w:r w:rsidR="00855284">
        <w:rPr>
          <w:lang w:val="en-GB"/>
        </w:rPr>
        <w:t xml:space="preserve"> and embracing twosomes</w:t>
      </w:r>
      <w:r w:rsidR="0006632E">
        <w:rPr>
          <w:lang w:val="en-GB"/>
        </w:rPr>
        <w:t xml:space="preserve"> and after thirty-five minutes was in the nearby market place</w:t>
      </w:r>
      <w:r w:rsidR="00A86595">
        <w:rPr>
          <w:lang w:val="en-GB"/>
        </w:rPr>
        <w:t xml:space="preserve"> </w:t>
      </w:r>
      <w:r w:rsidR="00F55C07">
        <w:rPr>
          <w:lang w:val="en-GB"/>
        </w:rPr>
        <w:t>“Rocky</w:t>
      </w:r>
      <w:r w:rsidR="00F36FB1">
        <w:rPr>
          <w:lang w:val="en-GB"/>
        </w:rPr>
        <w:t xml:space="preserve"> </w:t>
      </w:r>
      <w:proofErr w:type="spellStart"/>
      <w:r w:rsidR="00F36FB1">
        <w:rPr>
          <w:lang w:val="en-GB"/>
        </w:rPr>
        <w:t>Rocky</w:t>
      </w:r>
      <w:proofErr w:type="spellEnd"/>
      <w:r w:rsidR="00F36FB1">
        <w:rPr>
          <w:lang w:val="en-GB"/>
        </w:rPr>
        <w:t>!”</w:t>
      </w:r>
      <w:r w:rsidR="00F972F7">
        <w:rPr>
          <w:lang w:val="en-GB"/>
        </w:rPr>
        <w:t xml:space="preserve"> </w:t>
      </w:r>
      <w:r w:rsidR="0018190B">
        <w:rPr>
          <w:lang w:val="en-GB"/>
        </w:rPr>
        <w:t xml:space="preserve">he heard a person </w:t>
      </w:r>
      <w:r w:rsidR="000B2E76">
        <w:rPr>
          <w:lang w:val="en-GB"/>
        </w:rPr>
        <w:t>call. It</w:t>
      </w:r>
      <w:r w:rsidR="0018190B">
        <w:rPr>
          <w:lang w:val="en-GB"/>
        </w:rPr>
        <w:t xml:space="preserve"> was </w:t>
      </w:r>
      <w:r w:rsidR="000B2E76">
        <w:rPr>
          <w:lang w:val="en-GB"/>
        </w:rPr>
        <w:t>Madam</w:t>
      </w:r>
      <w:r w:rsidR="0018190B">
        <w:rPr>
          <w:lang w:val="en-GB"/>
        </w:rPr>
        <w:t xml:space="preserve"> Pedro</w:t>
      </w:r>
      <w:r w:rsidR="00B61FAB">
        <w:rPr>
          <w:lang w:val="en-GB"/>
        </w:rPr>
        <w:t>, and he</w:t>
      </w:r>
      <w:r w:rsidR="002A29D8">
        <w:rPr>
          <w:lang w:val="en-GB"/>
        </w:rPr>
        <w:t xml:space="preserve"> </w:t>
      </w:r>
      <w:r w:rsidR="00B61FAB">
        <w:rPr>
          <w:lang w:val="en-GB"/>
        </w:rPr>
        <w:t>w</w:t>
      </w:r>
      <w:r w:rsidR="002A29D8">
        <w:rPr>
          <w:lang w:val="en-GB"/>
        </w:rPr>
        <w:t>as</w:t>
      </w:r>
      <w:r w:rsidR="00B61FAB">
        <w:rPr>
          <w:lang w:val="en-GB"/>
        </w:rPr>
        <w:t xml:space="preserve"> with </w:t>
      </w:r>
      <w:r w:rsidR="002A29D8">
        <w:rPr>
          <w:lang w:val="en-GB"/>
        </w:rPr>
        <w:t xml:space="preserve">Mrs. </w:t>
      </w:r>
      <w:r w:rsidR="00BD3995">
        <w:rPr>
          <w:lang w:val="en-GB"/>
        </w:rPr>
        <w:t>Kaggwah</w:t>
      </w:r>
      <w:r w:rsidR="002A29D8">
        <w:rPr>
          <w:lang w:val="en-GB"/>
        </w:rPr>
        <w:t>, another Mr. McClure's neighbor</w:t>
      </w:r>
      <w:r w:rsidR="00B61FAB">
        <w:rPr>
          <w:lang w:val="en-GB"/>
        </w:rPr>
        <w:t xml:space="preserve"> who had a broad smile on her </w:t>
      </w:r>
      <w:r w:rsidR="000B2E76">
        <w:rPr>
          <w:lang w:val="en-GB"/>
        </w:rPr>
        <w:t>face. “You are going to get the badge f</w:t>
      </w:r>
      <w:r w:rsidR="00900CB9">
        <w:rPr>
          <w:lang w:val="en-GB"/>
        </w:rPr>
        <w:t>or saving the life of Mr. McClure</w:t>
      </w:r>
      <w:r w:rsidR="003F0673">
        <w:rPr>
          <w:lang w:val="en-GB"/>
        </w:rPr>
        <w:t>," she said to him as she stroked his fur</w:t>
      </w:r>
      <w:r w:rsidR="00473680">
        <w:rPr>
          <w:lang w:val="en-GB"/>
        </w:rPr>
        <w:t xml:space="preserve">. Pedro </w:t>
      </w:r>
      <w:r w:rsidR="00C10445">
        <w:rPr>
          <w:lang w:val="en-GB"/>
        </w:rPr>
        <w:t xml:space="preserve">put Rocky in her, and they drove </w:t>
      </w:r>
      <w:r w:rsidR="00C64A0F">
        <w:rPr>
          <w:lang w:val="en-GB"/>
        </w:rPr>
        <w:t>home. On</w:t>
      </w:r>
      <w:r w:rsidR="00C10445">
        <w:rPr>
          <w:lang w:val="en-GB"/>
        </w:rPr>
        <w:t xml:space="preserve"> their way </w:t>
      </w:r>
      <w:r w:rsidR="00C64A0F">
        <w:rPr>
          <w:lang w:val="en-GB"/>
        </w:rPr>
        <w:t>home they</w:t>
      </w:r>
      <w:r w:rsidR="00B60298">
        <w:rPr>
          <w:lang w:val="en-GB"/>
        </w:rPr>
        <w:t xml:space="preserve"> started conversing concerning what </w:t>
      </w:r>
      <w:r w:rsidR="00B60298">
        <w:rPr>
          <w:lang w:val="en-GB"/>
        </w:rPr>
        <w:lastRenderedPageBreak/>
        <w:t xml:space="preserve">happened to their </w:t>
      </w:r>
      <w:r w:rsidR="00242E69">
        <w:rPr>
          <w:lang w:val="en-GB"/>
        </w:rPr>
        <w:t>neighbor (</w:t>
      </w:r>
      <w:r w:rsidR="00E6733E">
        <w:rPr>
          <w:lang w:val="en-GB"/>
        </w:rPr>
        <w:t>McClure)</w:t>
      </w:r>
      <w:r w:rsidR="00242E69">
        <w:rPr>
          <w:lang w:val="en-GB"/>
        </w:rPr>
        <w:t xml:space="preserve"> </w:t>
      </w:r>
      <w:r w:rsidR="00E6733E">
        <w:rPr>
          <w:lang w:val="en-GB"/>
        </w:rPr>
        <w:t>“</w:t>
      </w:r>
      <w:r w:rsidR="00242E69">
        <w:rPr>
          <w:lang w:val="en-GB"/>
        </w:rPr>
        <w:t xml:space="preserve">Rock is </w:t>
      </w:r>
      <w:r w:rsidR="00E6733E">
        <w:rPr>
          <w:lang w:val="en-GB"/>
        </w:rPr>
        <w:t>wonderful,</w:t>
      </w:r>
      <w:r w:rsidR="00242E69">
        <w:rPr>
          <w:lang w:val="en-GB"/>
        </w:rPr>
        <w:t xml:space="preserve"> if not for him we do not know what would have happened to </w:t>
      </w:r>
      <w:r w:rsidR="00E6733E">
        <w:rPr>
          <w:lang w:val="en-GB"/>
        </w:rPr>
        <w:t xml:space="preserve">Mr. McClure," Mrs. Kaggwah </w:t>
      </w:r>
      <w:r w:rsidR="008E78EE">
        <w:rPr>
          <w:lang w:val="en-GB"/>
        </w:rPr>
        <w:t>said. “This</w:t>
      </w:r>
      <w:r w:rsidR="00BD3995">
        <w:rPr>
          <w:lang w:val="en-GB"/>
        </w:rPr>
        <w:t xml:space="preserve"> the advantage of training </w:t>
      </w:r>
      <w:r w:rsidR="008E78EE">
        <w:rPr>
          <w:lang w:val="en-GB"/>
        </w:rPr>
        <w:t>our animals</w:t>
      </w:r>
      <w:r w:rsidR="009305D9">
        <w:rPr>
          <w:lang w:val="en-GB"/>
        </w:rPr>
        <w:t xml:space="preserve">." </w:t>
      </w:r>
      <w:r w:rsidR="001A306C">
        <w:rPr>
          <w:lang w:val="en-GB"/>
        </w:rPr>
        <w:t>"Do not worry Rocky, your master will be fine</w:t>
      </w:r>
      <w:r w:rsidR="009305D9">
        <w:rPr>
          <w:lang w:val="en-GB"/>
        </w:rPr>
        <w:t xml:space="preserve">," Mrs. Pedro added while touching him on the </w:t>
      </w:r>
      <w:r w:rsidR="00805112">
        <w:rPr>
          <w:lang w:val="en-GB"/>
        </w:rPr>
        <w:t xml:space="preserve">head. When they reached McClure's home, Mrs. Pedro carried Rocky from the car, </w:t>
      </w:r>
      <w:r w:rsidR="00455614">
        <w:rPr>
          <w:lang w:val="en-GB"/>
        </w:rPr>
        <w:t>and she put him down new their gate she bent while holding his neck</w:t>
      </w:r>
      <w:r w:rsidR="00471DDF">
        <w:rPr>
          <w:lang w:val="en-GB"/>
        </w:rPr>
        <w:t xml:space="preserve"> and she </w:t>
      </w:r>
      <w:r w:rsidR="00CC4021">
        <w:rPr>
          <w:lang w:val="en-GB"/>
        </w:rPr>
        <w:t>said, “good</w:t>
      </w:r>
      <w:r w:rsidR="00ED78CD">
        <w:rPr>
          <w:lang w:val="en-GB"/>
        </w:rPr>
        <w:t xml:space="preserve"> night </w:t>
      </w:r>
      <w:r w:rsidR="00471DDF">
        <w:rPr>
          <w:lang w:val="en-GB"/>
        </w:rPr>
        <w:t>Rocky, your</w:t>
      </w:r>
      <w:r w:rsidR="00ED78CD">
        <w:rPr>
          <w:lang w:val="en-GB"/>
        </w:rPr>
        <w:t xml:space="preserve"> master will be fine soon." </w:t>
      </w:r>
    </w:p>
    <w:p w:rsidR="00FE7720" w:rsidRDefault="00FE7720" w:rsidP="007C72C7">
      <w:pPr>
        <w:spacing w:before="100" w:beforeAutospacing="1" w:after="100" w:afterAutospacing="1"/>
        <w:ind w:left="284" w:firstLine="720"/>
        <w:contextualSpacing/>
        <w:rPr>
          <w:lang w:val="en-GB"/>
        </w:rPr>
      </w:pPr>
    </w:p>
    <w:p w:rsidR="00FE7720" w:rsidRDefault="00FE7720" w:rsidP="007C72C7">
      <w:pPr>
        <w:spacing w:before="100" w:beforeAutospacing="1" w:after="100" w:afterAutospacing="1"/>
        <w:ind w:left="284" w:firstLine="720"/>
        <w:contextualSpacing/>
        <w:rPr>
          <w:lang w:val="en-GB"/>
        </w:rPr>
      </w:pPr>
    </w:p>
    <w:p w:rsidR="00FE7720" w:rsidRDefault="00FE7720" w:rsidP="007C72C7">
      <w:pPr>
        <w:spacing w:before="100" w:beforeAutospacing="1" w:after="100" w:afterAutospacing="1"/>
        <w:ind w:left="284" w:firstLine="720"/>
        <w:contextualSpacing/>
        <w:rPr>
          <w:lang w:val="en-GB"/>
        </w:rPr>
      </w:pPr>
    </w:p>
    <w:bookmarkEnd w:id="0"/>
    <w:p w:rsidR="00FE7720" w:rsidRPr="007E28DE" w:rsidRDefault="00FE7720" w:rsidP="007C72C7">
      <w:pPr>
        <w:spacing w:before="100" w:beforeAutospacing="1" w:after="100" w:afterAutospacing="1"/>
        <w:ind w:left="284" w:firstLine="720"/>
        <w:contextualSpacing/>
        <w:rPr>
          <w:i/>
          <w:lang w:val="en-GB"/>
        </w:rPr>
      </w:pPr>
    </w:p>
    <w:sectPr w:rsidR="00FE7720" w:rsidRPr="007E2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77B"/>
    <w:rsid w:val="000005E5"/>
    <w:rsid w:val="00051D4E"/>
    <w:rsid w:val="0006632E"/>
    <w:rsid w:val="00072710"/>
    <w:rsid w:val="000B2E76"/>
    <w:rsid w:val="001177C6"/>
    <w:rsid w:val="0013719B"/>
    <w:rsid w:val="00156E99"/>
    <w:rsid w:val="001646B7"/>
    <w:rsid w:val="0018190B"/>
    <w:rsid w:val="001875E9"/>
    <w:rsid w:val="001A306C"/>
    <w:rsid w:val="001D4B7C"/>
    <w:rsid w:val="00230099"/>
    <w:rsid w:val="00234328"/>
    <w:rsid w:val="0023614F"/>
    <w:rsid w:val="00242E69"/>
    <w:rsid w:val="00253C20"/>
    <w:rsid w:val="002A29D8"/>
    <w:rsid w:val="002D2677"/>
    <w:rsid w:val="002F6039"/>
    <w:rsid w:val="00317B9E"/>
    <w:rsid w:val="003457B6"/>
    <w:rsid w:val="0036031F"/>
    <w:rsid w:val="003B71E6"/>
    <w:rsid w:val="003D177B"/>
    <w:rsid w:val="003F0673"/>
    <w:rsid w:val="00420FD5"/>
    <w:rsid w:val="00442B3C"/>
    <w:rsid w:val="00455614"/>
    <w:rsid w:val="00467476"/>
    <w:rsid w:val="00471DDF"/>
    <w:rsid w:val="00473680"/>
    <w:rsid w:val="00476F65"/>
    <w:rsid w:val="004F1DE8"/>
    <w:rsid w:val="0058202D"/>
    <w:rsid w:val="00583734"/>
    <w:rsid w:val="00587A34"/>
    <w:rsid w:val="005E646C"/>
    <w:rsid w:val="00657F20"/>
    <w:rsid w:val="00671B9C"/>
    <w:rsid w:val="00697D7D"/>
    <w:rsid w:val="006B7DC3"/>
    <w:rsid w:val="007037AE"/>
    <w:rsid w:val="00727462"/>
    <w:rsid w:val="007337CD"/>
    <w:rsid w:val="00733B91"/>
    <w:rsid w:val="00735F78"/>
    <w:rsid w:val="007638F9"/>
    <w:rsid w:val="007C43C7"/>
    <w:rsid w:val="007C72C7"/>
    <w:rsid w:val="007E28DE"/>
    <w:rsid w:val="00805112"/>
    <w:rsid w:val="00834CFA"/>
    <w:rsid w:val="00855284"/>
    <w:rsid w:val="008B0D74"/>
    <w:rsid w:val="008E2CB9"/>
    <w:rsid w:val="008E78EE"/>
    <w:rsid w:val="008F21A0"/>
    <w:rsid w:val="00900CB9"/>
    <w:rsid w:val="009305D9"/>
    <w:rsid w:val="00951320"/>
    <w:rsid w:val="009520C4"/>
    <w:rsid w:val="009A3E81"/>
    <w:rsid w:val="009B520B"/>
    <w:rsid w:val="009B55B4"/>
    <w:rsid w:val="009E0141"/>
    <w:rsid w:val="00A86595"/>
    <w:rsid w:val="00A91EC0"/>
    <w:rsid w:val="00AE2234"/>
    <w:rsid w:val="00AF094F"/>
    <w:rsid w:val="00B50ED0"/>
    <w:rsid w:val="00B60298"/>
    <w:rsid w:val="00B61FAB"/>
    <w:rsid w:val="00BB44EF"/>
    <w:rsid w:val="00BD2271"/>
    <w:rsid w:val="00BD243F"/>
    <w:rsid w:val="00BD3995"/>
    <w:rsid w:val="00C055C0"/>
    <w:rsid w:val="00C10445"/>
    <w:rsid w:val="00C64A0F"/>
    <w:rsid w:val="00C70735"/>
    <w:rsid w:val="00C82729"/>
    <w:rsid w:val="00CC4021"/>
    <w:rsid w:val="00D517BB"/>
    <w:rsid w:val="00D853C5"/>
    <w:rsid w:val="00D87780"/>
    <w:rsid w:val="00D95033"/>
    <w:rsid w:val="00DD79D9"/>
    <w:rsid w:val="00E0207C"/>
    <w:rsid w:val="00E10543"/>
    <w:rsid w:val="00E176EC"/>
    <w:rsid w:val="00E6733E"/>
    <w:rsid w:val="00E86679"/>
    <w:rsid w:val="00E94641"/>
    <w:rsid w:val="00EB4AD4"/>
    <w:rsid w:val="00ED78CD"/>
    <w:rsid w:val="00F36FB1"/>
    <w:rsid w:val="00F43DAC"/>
    <w:rsid w:val="00F55C07"/>
    <w:rsid w:val="00F607E4"/>
    <w:rsid w:val="00F91B90"/>
    <w:rsid w:val="00F972F7"/>
    <w:rsid w:val="00FA3526"/>
    <w:rsid w:val="00FC20AA"/>
    <w:rsid w:val="00FE7720"/>
    <w:rsid w:val="00FF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62A716-9122-4D9E-BAF8-055581B0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Header">
    <w:name w:val="header"/>
    <w:basedOn w:val="Normal"/>
    <w:link w:val="HeaderChar"/>
    <w:uiPriority w:val="99"/>
    <w:unhideWhenUsed/>
    <w:rsid w:val="007037A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7AE"/>
  </w:style>
  <w:style w:type="paragraph" w:styleId="Footer">
    <w:name w:val="footer"/>
    <w:basedOn w:val="Normal"/>
    <w:link w:val="FooterChar"/>
    <w:uiPriority w:val="99"/>
    <w:unhideWhenUsed/>
    <w:rsid w:val="007037A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(4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27BF-8719-4D64-99A9-15D1A7661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(blank)(4)</Template>
  <TotalTime>1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2019-05-23T22:33:00Z</dcterms:created>
  <dcterms:modified xsi:type="dcterms:W3CDTF">2019-05-23T22:33:00Z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Internal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</Properties>
</file>